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3045" w:rsidRPr="00776A88" w:rsidRDefault="00DF0D8D" w:rsidP="00BD0FFB">
      <w:pPr>
        <w:jc w:val="right"/>
      </w:pPr>
      <w:r w:rsidRPr="006572D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3A7393" wp14:editId="22708241">
                <wp:simplePos x="0" y="0"/>
                <wp:positionH relativeFrom="column">
                  <wp:posOffset>5481955</wp:posOffset>
                </wp:positionH>
                <wp:positionV relativeFrom="paragraph">
                  <wp:posOffset>7339330</wp:posOffset>
                </wp:positionV>
                <wp:extent cx="3735705" cy="323850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5705" cy="323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572DC" w:rsidRPr="00114CCB" w:rsidRDefault="006572DC" w:rsidP="006572DC">
                            <w:pPr>
                              <w:spacing w:line="276" w:lineRule="auto"/>
                              <w:rPr>
                                <w:rFonts w:ascii="DIN 1451 HU Engschrift" w:hAnsi="DIN 1451 HU Engschrift"/>
                                <w:color w:val="93C01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4CCB">
                              <w:rPr>
                                <w:rFonts w:ascii="DIN 1451 HU Engschrift" w:hAnsi="DIN 1451 HU Engschrift"/>
                                <w:color w:val="93C01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Program címe: </w:t>
                            </w:r>
                            <w:proofErr w:type="spellStart"/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Lorem</w:t>
                            </w:r>
                            <w:proofErr w:type="spellEnd"/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ipsum</w:t>
                            </w:r>
                            <w:proofErr w:type="spellEnd"/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sit</w:t>
                            </w:r>
                            <w:proofErr w:type="spellEnd"/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doloret</w:t>
                            </w:r>
                            <w:proofErr w:type="spellEnd"/>
                          </w:p>
                          <w:p w:rsidR="006572DC" w:rsidRPr="00114CCB" w:rsidRDefault="006572DC" w:rsidP="006572DC">
                            <w:pPr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4CCB">
                              <w:rPr>
                                <w:rFonts w:ascii="DIN 1451 HU Engschrift" w:hAnsi="DIN 1451 HU Engschrift"/>
                                <w:color w:val="93C01F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Időpont: </w:t>
                            </w:r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2019. szeptember 23.</w:t>
                            </w:r>
                          </w:p>
                          <w:p w:rsidR="006572DC" w:rsidRPr="00114CCB" w:rsidRDefault="006572DC" w:rsidP="006572DC">
                            <w:pPr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4CCB">
                              <w:rPr>
                                <w:rFonts w:ascii="DIN 1451 HU Engschrift" w:hAnsi="DIN 1451 HU Engschrift"/>
                                <w:color w:val="93C01F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Helyszín: </w:t>
                            </w:r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Példa Múzeum, 1031 Szentendre, Vasút u. 12.</w:t>
                            </w:r>
                          </w:p>
                          <w:p w:rsidR="006572DC" w:rsidRDefault="006572DC" w:rsidP="006572DC">
                            <w:pPr>
                              <w:tabs>
                                <w:tab w:val="left" w:pos="1418"/>
                              </w:tabs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Tel: +36 1 234 5678, E-mail: </w:t>
                            </w:r>
                            <w:hyperlink r:id="rId7" w:history="1">
                              <w:r w:rsidRPr="003849B1">
                                <w:rPr>
                                  <w:rStyle w:val="Hiperhivatkozs"/>
                                  <w:rFonts w:ascii="DIN 1451 HU Engschrift" w:hAnsi="DIN 1451 HU Engschrift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info@peldamuzeum.hu</w:t>
                              </w:r>
                            </w:hyperlink>
                          </w:p>
                          <w:p w:rsidR="006572DC" w:rsidRPr="006572DC" w:rsidRDefault="006572DC" w:rsidP="006572DC">
                            <w:pPr>
                              <w:spacing w:before="120"/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Lorem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ipsum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dolor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sit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amet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consectetur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adipisicing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elit,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sed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do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eiusmod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tempor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incididunt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ut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labore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et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dolore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magna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aliqua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Ut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enim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ad minim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veniam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quis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nostrud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exercitation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ullamco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laboris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nisi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ut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aliquip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ex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ea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commodo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consequat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A7393" id="_x0000_t202" coordsize="21600,21600" o:spt="202" path="m,l,21600r21600,l21600,xe">
                <v:stroke joinstyle="miter"/>
                <v:path gradientshapeok="t" o:connecttype="rect"/>
              </v:shapetype>
              <v:shape id="Szövegdoboz 15" o:spid="_x0000_s1026" type="#_x0000_t202" style="position:absolute;left:0;text-align:left;margin-left:431.65pt;margin-top:577.9pt;width:294.15pt;height:2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" filled="f" stroked="f" strokeweight=".5pt">
                <v:textbox>
                  <w:txbxContent>
                    <w:p w:rsidR="006572DC" w:rsidRPr="00114CCB" w:rsidRDefault="006572DC" w:rsidP="006572DC">
                      <w:pPr>
                        <w:spacing w:line="276" w:lineRule="auto"/>
                        <w:rPr>
                          <w:rFonts w:ascii="DIN 1451 HU Engschrift" w:hAnsi="DIN 1451 HU Engschrift"/>
                          <w:color w:val="93C01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14CCB">
                        <w:rPr>
                          <w:rFonts w:ascii="DIN 1451 HU Engschrift" w:hAnsi="DIN 1451 HU Engschrift"/>
                          <w:color w:val="93C01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Program címe: </w:t>
                      </w:r>
                      <w:proofErr w:type="spellStart"/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Lorem</w:t>
                      </w:r>
                      <w:proofErr w:type="spellEnd"/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ipsum</w:t>
                      </w:r>
                      <w:proofErr w:type="spellEnd"/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sit</w:t>
                      </w:r>
                      <w:proofErr w:type="spellEnd"/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doloret</w:t>
                      </w:r>
                      <w:proofErr w:type="spellEnd"/>
                    </w:p>
                    <w:p w:rsidR="006572DC" w:rsidRPr="00114CCB" w:rsidRDefault="006572DC" w:rsidP="006572DC">
                      <w:pPr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14CCB">
                        <w:rPr>
                          <w:rFonts w:ascii="DIN 1451 HU Engschrift" w:hAnsi="DIN 1451 HU Engschrift"/>
                          <w:color w:val="93C01F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Időpont: </w:t>
                      </w:r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2019. szeptember 23.</w:t>
                      </w:r>
                    </w:p>
                    <w:p w:rsidR="006572DC" w:rsidRPr="00114CCB" w:rsidRDefault="006572DC" w:rsidP="006572DC">
                      <w:pPr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14CCB">
                        <w:rPr>
                          <w:rFonts w:ascii="DIN 1451 HU Engschrift" w:hAnsi="DIN 1451 HU Engschrift"/>
                          <w:color w:val="93C01F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Helyszín: </w:t>
                      </w:r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Példa Múzeum, 1031 Szentendre, Vasút u. 12.</w:t>
                      </w:r>
                    </w:p>
                    <w:p w:rsidR="006572DC" w:rsidRDefault="006572DC" w:rsidP="006572DC">
                      <w:pPr>
                        <w:tabs>
                          <w:tab w:val="left" w:pos="1418"/>
                        </w:tabs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Tel: +36 1 234 5678, E-mail: </w:t>
                      </w:r>
                      <w:hyperlink r:id="rId8" w:history="1">
                        <w:r w:rsidRPr="003849B1">
                          <w:rPr>
                            <w:rStyle w:val="Hiperhivatkozs"/>
                            <w:rFonts w:ascii="DIN 1451 HU Engschrift" w:hAnsi="DIN 1451 HU Engschrift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info@peldamuzeum.hu</w:t>
                        </w:r>
                      </w:hyperlink>
                    </w:p>
                    <w:p w:rsidR="006572DC" w:rsidRPr="006572DC" w:rsidRDefault="006572DC" w:rsidP="006572DC">
                      <w:pPr>
                        <w:spacing w:before="120"/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Lorem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ipsum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dolor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sit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amet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consectetur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adipisicing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elit,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sed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do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eiusmod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tempor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incididunt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ut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labore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et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dolore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magna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aliqua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.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Ut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enim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ad minim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veniam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quis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nostrud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exercitation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ullamco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laboris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nisi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ut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aliquip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ex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ea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commodo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consequat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83AD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3DD870" wp14:editId="2AA52A0A">
                <wp:simplePos x="0" y="0"/>
                <wp:positionH relativeFrom="column">
                  <wp:posOffset>5453380</wp:posOffset>
                </wp:positionH>
                <wp:positionV relativeFrom="paragraph">
                  <wp:posOffset>4129405</wp:posOffset>
                </wp:positionV>
                <wp:extent cx="3735705" cy="299085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5705" cy="299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572DC" w:rsidRPr="00114CCB" w:rsidRDefault="006572DC" w:rsidP="006572DC">
                            <w:pPr>
                              <w:spacing w:line="276" w:lineRule="auto"/>
                              <w:rPr>
                                <w:rFonts w:ascii="DIN 1451 HU Engschrift" w:hAnsi="DIN 1451 HU Engschrift"/>
                                <w:color w:val="93C01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4CCB">
                              <w:rPr>
                                <w:rFonts w:ascii="DIN 1451 HU Engschrift" w:hAnsi="DIN 1451 HU Engschrift"/>
                                <w:color w:val="93C01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Program címe: </w:t>
                            </w:r>
                            <w:proofErr w:type="spellStart"/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Lorem</w:t>
                            </w:r>
                            <w:proofErr w:type="spellEnd"/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ipsum</w:t>
                            </w:r>
                            <w:proofErr w:type="spellEnd"/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sit</w:t>
                            </w:r>
                            <w:proofErr w:type="spellEnd"/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doloret</w:t>
                            </w:r>
                            <w:proofErr w:type="spellEnd"/>
                          </w:p>
                          <w:p w:rsidR="006572DC" w:rsidRPr="00114CCB" w:rsidRDefault="006572DC" w:rsidP="006572DC">
                            <w:pPr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4CCB">
                              <w:rPr>
                                <w:rFonts w:ascii="DIN 1451 HU Engschrift" w:hAnsi="DIN 1451 HU Engschrift"/>
                                <w:color w:val="93C01F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Időpont: </w:t>
                            </w:r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2019. szeptember 23.</w:t>
                            </w:r>
                          </w:p>
                          <w:p w:rsidR="006572DC" w:rsidRPr="00114CCB" w:rsidRDefault="006572DC" w:rsidP="006572DC">
                            <w:pPr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4CCB">
                              <w:rPr>
                                <w:rFonts w:ascii="DIN 1451 HU Engschrift" w:hAnsi="DIN 1451 HU Engschrift"/>
                                <w:color w:val="93C01F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Helyszín: </w:t>
                            </w:r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Példa Múzeum, 1031 Szentendre, Vasút u. 12.</w:t>
                            </w:r>
                          </w:p>
                          <w:p w:rsidR="006572DC" w:rsidRDefault="006572DC" w:rsidP="006572DC">
                            <w:pPr>
                              <w:tabs>
                                <w:tab w:val="left" w:pos="1418"/>
                              </w:tabs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Tel: +36 1 234 5678, E-mail: </w:t>
                            </w:r>
                            <w:hyperlink r:id="rId9" w:history="1">
                              <w:r w:rsidRPr="003849B1">
                                <w:rPr>
                                  <w:rStyle w:val="Hiperhivatkozs"/>
                                  <w:rFonts w:ascii="DIN 1451 HU Engschrift" w:hAnsi="DIN 1451 HU Engschrift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info@peldamuzeum.hu</w:t>
                              </w:r>
                            </w:hyperlink>
                          </w:p>
                          <w:p w:rsidR="006572DC" w:rsidRPr="006572DC" w:rsidRDefault="006572DC" w:rsidP="006572DC">
                            <w:pPr>
                              <w:spacing w:before="120"/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Lorem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ipsum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dolor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sit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amet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consectetur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adipisicing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elit,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sed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do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eiusmod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tempor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incididunt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ut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labore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et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dolore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magna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aliqua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Ut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enim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ad minim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veniam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quis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nostrud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exercitation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ullamco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laboris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nisi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ut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aliquip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ex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ea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commodo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consequat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3DD870" id="_x0000_t202" coordsize="21600,21600" o:spt="202" path="m,l,21600r21600,l21600,xe">
                <v:stroke joinstyle="miter"/>
                <v:path gradientshapeok="t" o:connecttype="rect"/>
              </v:shapetype>
              <v:shape id="Szövegdoboz 6" o:spid="_x0000_s1026" type="#_x0000_t202" style="position:absolute;left:0;text-align:left;margin-left:429.4pt;margin-top:325.15pt;width:294.15pt;height:2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" filled="f" stroked="f" strokeweight=".5pt">
                <v:textbox>
                  <w:txbxContent>
                    <w:p w:rsidR="006572DC" w:rsidRPr="00114CCB" w:rsidRDefault="006572DC" w:rsidP="006572DC">
                      <w:pPr>
                        <w:spacing w:line="276" w:lineRule="auto"/>
                        <w:rPr>
                          <w:rFonts w:ascii="DIN 1451 HU Engschrift" w:hAnsi="DIN 1451 HU Engschrift"/>
                          <w:color w:val="93C01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14CCB">
                        <w:rPr>
                          <w:rFonts w:ascii="DIN 1451 HU Engschrift" w:hAnsi="DIN 1451 HU Engschrift"/>
                          <w:color w:val="93C01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Program címe: </w:t>
                      </w:r>
                      <w:proofErr w:type="spellStart"/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Lorem</w:t>
                      </w:r>
                      <w:proofErr w:type="spellEnd"/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ipsum</w:t>
                      </w:r>
                      <w:proofErr w:type="spellEnd"/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sit</w:t>
                      </w:r>
                      <w:proofErr w:type="spellEnd"/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doloret</w:t>
                      </w:r>
                      <w:proofErr w:type="spellEnd"/>
                    </w:p>
                    <w:p w:rsidR="006572DC" w:rsidRPr="00114CCB" w:rsidRDefault="006572DC" w:rsidP="006572DC">
                      <w:pPr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14CCB">
                        <w:rPr>
                          <w:rFonts w:ascii="DIN 1451 HU Engschrift" w:hAnsi="DIN 1451 HU Engschrift"/>
                          <w:color w:val="93C01F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Időpont: </w:t>
                      </w:r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2019. szeptember 23.</w:t>
                      </w:r>
                    </w:p>
                    <w:p w:rsidR="006572DC" w:rsidRPr="00114CCB" w:rsidRDefault="006572DC" w:rsidP="006572DC">
                      <w:pPr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14CCB">
                        <w:rPr>
                          <w:rFonts w:ascii="DIN 1451 HU Engschrift" w:hAnsi="DIN 1451 HU Engschrift"/>
                          <w:color w:val="93C01F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Helyszín: </w:t>
                      </w:r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Példa Múzeum, 1031 Szentendre, Vasút u. 12.</w:t>
                      </w:r>
                    </w:p>
                    <w:p w:rsidR="006572DC" w:rsidRDefault="006572DC" w:rsidP="006572DC">
                      <w:pPr>
                        <w:tabs>
                          <w:tab w:val="left" w:pos="1418"/>
                        </w:tabs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Tel: +36 1 234 5678, E-mail: </w:t>
                      </w:r>
                      <w:hyperlink r:id="rId10" w:history="1">
                        <w:r w:rsidRPr="003849B1">
                          <w:rPr>
                            <w:rStyle w:val="Hiperhivatkozs"/>
                            <w:rFonts w:ascii="DIN 1451 HU Engschrift" w:hAnsi="DIN 1451 HU Engschrift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info@peldamuzeum.hu</w:t>
                        </w:r>
                      </w:hyperlink>
                    </w:p>
                    <w:p w:rsidR="006572DC" w:rsidRPr="006572DC" w:rsidRDefault="006572DC" w:rsidP="006572DC">
                      <w:pPr>
                        <w:spacing w:before="120"/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Lorem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ipsum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dolor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sit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amet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consectetur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adipisicing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elit,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sed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do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eiusmod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tempor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incididunt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ut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labore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et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dolore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magna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aliqua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.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Ut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enim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ad minim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veniam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quis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nostrud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exercitation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ullamco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laboris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nisi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ut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aliquip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ex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ea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commodo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consequat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83AD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A5A650" wp14:editId="19189803">
                <wp:simplePos x="0" y="0"/>
                <wp:positionH relativeFrom="column">
                  <wp:posOffset>1671955</wp:posOffset>
                </wp:positionH>
                <wp:positionV relativeFrom="paragraph">
                  <wp:posOffset>4157980</wp:posOffset>
                </wp:positionV>
                <wp:extent cx="3735705" cy="291465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5705" cy="291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4CCB" w:rsidRPr="00114CCB" w:rsidRDefault="00F918F7" w:rsidP="00114CCB">
                            <w:pPr>
                              <w:spacing w:line="276" w:lineRule="auto"/>
                              <w:rPr>
                                <w:rFonts w:ascii="DIN 1451 HU Engschrift" w:hAnsi="DIN 1451 HU Engschrift"/>
                                <w:color w:val="93C01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4CCB">
                              <w:rPr>
                                <w:rFonts w:ascii="DIN 1451 HU Engschrift" w:hAnsi="DIN 1451 HU Engschrift"/>
                                <w:color w:val="93C01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Program </w:t>
                            </w:r>
                            <w:r w:rsidR="00114CCB" w:rsidRPr="00114CCB">
                              <w:rPr>
                                <w:rFonts w:ascii="DIN 1451 HU Engschrift" w:hAnsi="DIN 1451 HU Engschrift"/>
                                <w:color w:val="93C01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címe: </w:t>
                            </w:r>
                            <w:proofErr w:type="spellStart"/>
                            <w:r w:rsidR="00114CCB"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Lorem</w:t>
                            </w:r>
                            <w:proofErr w:type="spellEnd"/>
                            <w:r w:rsidR="00114CCB"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114CCB"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ipsum</w:t>
                            </w:r>
                            <w:proofErr w:type="spellEnd"/>
                            <w:r w:rsidR="00114CCB"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114CCB"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sit</w:t>
                            </w:r>
                            <w:proofErr w:type="spellEnd"/>
                            <w:r w:rsidR="00114CCB"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114CCB"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doloret</w:t>
                            </w:r>
                            <w:proofErr w:type="spellEnd"/>
                          </w:p>
                          <w:p w:rsidR="00F918F7" w:rsidRPr="00114CCB" w:rsidRDefault="00F918F7" w:rsidP="00673CC8">
                            <w:pPr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4CCB">
                              <w:rPr>
                                <w:rFonts w:ascii="DIN 1451 HU Engschrift" w:hAnsi="DIN 1451 HU Engschrift"/>
                                <w:color w:val="93C01F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Időpont: </w:t>
                            </w:r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2019. szeptember 23.</w:t>
                            </w:r>
                          </w:p>
                          <w:p w:rsidR="00F918F7" w:rsidRPr="00114CCB" w:rsidRDefault="00F918F7" w:rsidP="00114CCB">
                            <w:pPr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4CCB">
                              <w:rPr>
                                <w:rFonts w:ascii="DIN 1451 HU Engschrift" w:hAnsi="DIN 1451 HU Engschrift"/>
                                <w:color w:val="93C01F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Helyszín: </w:t>
                            </w:r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Példa Múzeum</w:t>
                            </w:r>
                            <w:r w:rsidR="00114CCB"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1031 Szentendre, Vasút u. 12.</w:t>
                            </w:r>
                          </w:p>
                          <w:p w:rsidR="00F918F7" w:rsidRDefault="00F918F7" w:rsidP="00114CCB">
                            <w:pPr>
                              <w:tabs>
                                <w:tab w:val="left" w:pos="1418"/>
                              </w:tabs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Tel: +36 1</w:t>
                            </w:r>
                            <w:r w:rsidR="00810606"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 </w:t>
                            </w:r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234</w:t>
                            </w:r>
                            <w:r w:rsidR="00810606"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5678</w:t>
                            </w:r>
                            <w:r w:rsidR="00114CCB"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r w:rsidR="00810606"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E-mail: </w:t>
                            </w:r>
                            <w:hyperlink r:id="rId11" w:history="1">
                              <w:r w:rsidR="006572DC" w:rsidRPr="003849B1">
                                <w:rPr>
                                  <w:rStyle w:val="Hiperhivatkozs"/>
                                  <w:rFonts w:ascii="DIN 1451 HU Engschrift" w:hAnsi="DIN 1451 HU Engschrift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info@peldamuzeum.hu</w:t>
                              </w:r>
                            </w:hyperlink>
                          </w:p>
                          <w:p w:rsidR="006572DC" w:rsidRPr="006572DC" w:rsidRDefault="006572DC" w:rsidP="006572DC">
                            <w:pPr>
                              <w:spacing w:before="120"/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Lorem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ipsum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dolor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sit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amet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consectetur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adipisicing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elit,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sed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do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eiusmod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tempor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incididunt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ut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labore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et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dolore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magna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aliqua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Ut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enim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ad minim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veniam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quis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nostrud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exercitation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ullamco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laboris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nisi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ut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aliquip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ex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ea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commodo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consequat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5A650" id="Szövegdoboz 9" o:spid="_x0000_s1027" type="#_x0000_t202" style="position:absolute;left:0;text-align:left;margin-left:131.65pt;margin-top:327.4pt;width:294.15pt;height:22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" filled="f" stroked="f" strokeweight=".5pt">
                <v:textbox>
                  <w:txbxContent>
                    <w:p w:rsidR="00114CCB" w:rsidRPr="00114CCB" w:rsidRDefault="00F918F7" w:rsidP="00114CCB">
                      <w:pPr>
                        <w:spacing w:line="276" w:lineRule="auto"/>
                        <w:rPr>
                          <w:rFonts w:ascii="DIN 1451 HU Engschrift" w:hAnsi="DIN 1451 HU Engschrift"/>
                          <w:color w:val="93C01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14CCB">
                        <w:rPr>
                          <w:rFonts w:ascii="DIN 1451 HU Engschrift" w:hAnsi="DIN 1451 HU Engschrift"/>
                          <w:color w:val="93C01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Program </w:t>
                      </w:r>
                      <w:r w:rsidR="00114CCB" w:rsidRPr="00114CCB">
                        <w:rPr>
                          <w:rFonts w:ascii="DIN 1451 HU Engschrift" w:hAnsi="DIN 1451 HU Engschrift"/>
                          <w:color w:val="93C01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címe: </w:t>
                      </w:r>
                      <w:proofErr w:type="spellStart"/>
                      <w:r w:rsidR="00114CCB" w:rsidRPr="00114CCB">
                        <w:rPr>
                          <w:rFonts w:ascii="DIN 1451 HU Engschrift" w:hAnsi="DIN 1451 HU Engschrift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Lorem</w:t>
                      </w:r>
                      <w:proofErr w:type="spellEnd"/>
                      <w:r w:rsidR="00114CCB" w:rsidRPr="00114CCB">
                        <w:rPr>
                          <w:rFonts w:ascii="DIN 1451 HU Engschrift" w:hAnsi="DIN 1451 HU Engschrift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114CCB" w:rsidRPr="00114CCB">
                        <w:rPr>
                          <w:rFonts w:ascii="DIN 1451 HU Engschrift" w:hAnsi="DIN 1451 HU Engschrift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ipsum</w:t>
                      </w:r>
                      <w:proofErr w:type="spellEnd"/>
                      <w:r w:rsidR="00114CCB" w:rsidRPr="00114CCB">
                        <w:rPr>
                          <w:rFonts w:ascii="DIN 1451 HU Engschrift" w:hAnsi="DIN 1451 HU Engschrift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114CCB" w:rsidRPr="00114CCB">
                        <w:rPr>
                          <w:rFonts w:ascii="DIN 1451 HU Engschrift" w:hAnsi="DIN 1451 HU Engschrift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sit</w:t>
                      </w:r>
                      <w:proofErr w:type="spellEnd"/>
                      <w:r w:rsidR="00114CCB" w:rsidRPr="00114CCB">
                        <w:rPr>
                          <w:rFonts w:ascii="DIN 1451 HU Engschrift" w:hAnsi="DIN 1451 HU Engschrift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114CCB" w:rsidRPr="00114CCB">
                        <w:rPr>
                          <w:rFonts w:ascii="DIN 1451 HU Engschrift" w:hAnsi="DIN 1451 HU Engschrift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doloret</w:t>
                      </w:r>
                      <w:proofErr w:type="spellEnd"/>
                    </w:p>
                    <w:p w:rsidR="00F918F7" w:rsidRPr="00114CCB" w:rsidRDefault="00F918F7" w:rsidP="00673CC8">
                      <w:pPr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14CCB">
                        <w:rPr>
                          <w:rFonts w:ascii="DIN 1451 HU Engschrift" w:hAnsi="DIN 1451 HU Engschrift"/>
                          <w:color w:val="93C01F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Időpont: </w:t>
                      </w:r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2019. szeptember 23.</w:t>
                      </w:r>
                    </w:p>
                    <w:p w:rsidR="00F918F7" w:rsidRPr="00114CCB" w:rsidRDefault="00F918F7" w:rsidP="00114CCB">
                      <w:pPr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14CCB">
                        <w:rPr>
                          <w:rFonts w:ascii="DIN 1451 HU Engschrift" w:hAnsi="DIN 1451 HU Engschrift"/>
                          <w:color w:val="93C01F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Helyszín: </w:t>
                      </w:r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Példa Múzeum</w:t>
                      </w:r>
                      <w:r w:rsidR="00114CCB" w:rsidRPr="00114CCB"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1031 Szentendre, Vasút u. 12.</w:t>
                      </w:r>
                    </w:p>
                    <w:p w:rsidR="00F918F7" w:rsidRDefault="00F918F7" w:rsidP="00114CCB">
                      <w:pPr>
                        <w:tabs>
                          <w:tab w:val="left" w:pos="1418"/>
                        </w:tabs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Tel: +36 1</w:t>
                      </w:r>
                      <w:r w:rsidR="00810606" w:rsidRPr="00114CCB"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 </w:t>
                      </w:r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234</w:t>
                      </w:r>
                      <w:r w:rsidR="00810606" w:rsidRPr="00114CCB"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5678</w:t>
                      </w:r>
                      <w:r w:rsidR="00114CCB" w:rsidRPr="00114CCB"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r w:rsidR="00810606" w:rsidRPr="00114CCB"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E-mail: </w:t>
                      </w:r>
                      <w:hyperlink r:id="rId12" w:history="1">
                        <w:r w:rsidR="006572DC" w:rsidRPr="003849B1">
                          <w:rPr>
                            <w:rStyle w:val="Hiperhivatkozs"/>
                            <w:rFonts w:ascii="DIN 1451 HU Engschrift" w:hAnsi="DIN 1451 HU Engschrift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info@peldamuzeum.hu</w:t>
                        </w:r>
                      </w:hyperlink>
                    </w:p>
                    <w:p w:rsidR="006572DC" w:rsidRPr="006572DC" w:rsidRDefault="006572DC" w:rsidP="006572DC">
                      <w:pPr>
                        <w:spacing w:before="120"/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Lorem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ipsum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dolor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sit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amet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consectetur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adipisicing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elit,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sed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do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eiusmod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tempor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incididunt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ut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labore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et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dolore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magna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aliqua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.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Ut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enim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ad minim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veniam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quis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nostrud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exercitation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ullamco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laboris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nisi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ut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aliquip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ex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ea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commodo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consequat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83AD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D2420A" wp14:editId="51320270">
                <wp:simplePos x="0" y="0"/>
                <wp:positionH relativeFrom="column">
                  <wp:posOffset>1638935</wp:posOffset>
                </wp:positionH>
                <wp:positionV relativeFrom="paragraph">
                  <wp:posOffset>3552825</wp:posOffset>
                </wp:positionV>
                <wp:extent cx="1998345" cy="50927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345" cy="509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4CCB" w:rsidRPr="00114CCB" w:rsidRDefault="00114CCB" w:rsidP="00114CCB">
                            <w:pPr>
                              <w:rPr>
                                <w:rFonts w:ascii="DIN 1451 HU Engschrift" w:hAnsi="DIN 1451 HU Engschrift"/>
                                <w:color w:val="93C01F"/>
                                <w:sz w:val="62"/>
                                <w:szCs w:val="6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4CCB">
                              <w:rPr>
                                <w:rFonts w:ascii="DIN 1451 HU Engschrift" w:hAnsi="DIN 1451 HU Engschrift"/>
                                <w:color w:val="93C01F"/>
                                <w:sz w:val="62"/>
                                <w:szCs w:val="6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PROGRAMOK</w:t>
                            </w:r>
                          </w:p>
                          <w:p w:rsidR="00114CCB" w:rsidRPr="00F918F7" w:rsidRDefault="00114CCB" w:rsidP="00114CCB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2420A" id="Szövegdoboz 3" o:spid="_x0000_s1029" type="#_x0000_t202" style="position:absolute;left:0;text-align:left;margin-left:129.05pt;margin-top:279.75pt;width:157.35pt;height:4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" filled="f" stroked="f" strokeweight=".5pt">
                <v:textbox>
                  <w:txbxContent>
                    <w:p w:rsidR="00114CCB" w:rsidRPr="00114CCB" w:rsidRDefault="00114CCB" w:rsidP="00114CCB">
                      <w:pPr>
                        <w:rPr>
                          <w:rFonts w:ascii="DIN 1451 HU Engschrift" w:hAnsi="DIN 1451 HU Engschrift"/>
                          <w:color w:val="93C01F"/>
                          <w:sz w:val="62"/>
                          <w:szCs w:val="6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14CCB">
                        <w:rPr>
                          <w:rFonts w:ascii="DIN 1451 HU Engschrift" w:hAnsi="DIN 1451 HU Engschrift"/>
                          <w:color w:val="93C01F"/>
                          <w:sz w:val="62"/>
                          <w:szCs w:val="6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PROGRAMOK</w:t>
                      </w:r>
                    </w:p>
                    <w:p w:rsidR="00114CCB" w:rsidRPr="00F918F7" w:rsidRDefault="00114CCB" w:rsidP="00114CCB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3AD7" w:rsidRPr="006572D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EE7C47" wp14:editId="46228C08">
                <wp:simplePos x="0" y="0"/>
                <wp:positionH relativeFrom="column">
                  <wp:posOffset>1643380</wp:posOffset>
                </wp:positionH>
                <wp:positionV relativeFrom="paragraph">
                  <wp:posOffset>7348855</wp:posOffset>
                </wp:positionV>
                <wp:extent cx="3735705" cy="293370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5705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572DC" w:rsidRPr="00114CCB" w:rsidRDefault="006572DC" w:rsidP="006572DC">
                            <w:pPr>
                              <w:spacing w:line="276" w:lineRule="auto"/>
                              <w:rPr>
                                <w:rFonts w:ascii="DIN 1451 HU Engschrift" w:hAnsi="DIN 1451 HU Engschrift"/>
                                <w:color w:val="93C01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4CCB">
                              <w:rPr>
                                <w:rFonts w:ascii="DIN 1451 HU Engschrift" w:hAnsi="DIN 1451 HU Engschrift"/>
                                <w:color w:val="93C01F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Program címe: </w:t>
                            </w:r>
                            <w:proofErr w:type="spellStart"/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Lorem</w:t>
                            </w:r>
                            <w:proofErr w:type="spellEnd"/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ipsum</w:t>
                            </w:r>
                            <w:proofErr w:type="spellEnd"/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sit</w:t>
                            </w:r>
                            <w:proofErr w:type="spellEnd"/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44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doloret</w:t>
                            </w:r>
                            <w:proofErr w:type="spellEnd"/>
                          </w:p>
                          <w:p w:rsidR="006572DC" w:rsidRPr="00114CCB" w:rsidRDefault="006572DC" w:rsidP="006572DC">
                            <w:pPr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4CCB">
                              <w:rPr>
                                <w:rFonts w:ascii="DIN 1451 HU Engschrift" w:hAnsi="DIN 1451 HU Engschrift"/>
                                <w:color w:val="93C01F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Időpont: </w:t>
                            </w:r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2019. szeptember 23.</w:t>
                            </w:r>
                          </w:p>
                          <w:p w:rsidR="006572DC" w:rsidRPr="00114CCB" w:rsidRDefault="006572DC" w:rsidP="006572DC">
                            <w:pPr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4CCB">
                              <w:rPr>
                                <w:rFonts w:ascii="DIN 1451 HU Engschrift" w:hAnsi="DIN 1451 HU Engschrift"/>
                                <w:color w:val="93C01F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Helyszín: </w:t>
                            </w:r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Példa Múzeum, 1031 Szentendre, Vasút u. 12.</w:t>
                            </w:r>
                          </w:p>
                          <w:p w:rsidR="006572DC" w:rsidRDefault="006572DC" w:rsidP="006572DC">
                            <w:pPr>
                              <w:tabs>
                                <w:tab w:val="left" w:pos="1418"/>
                              </w:tabs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4CCB"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Tel: +36 1 234 5678, E-mail: </w:t>
                            </w:r>
                            <w:hyperlink r:id="rId13" w:history="1">
                              <w:r w:rsidRPr="003849B1">
                                <w:rPr>
                                  <w:rStyle w:val="Hiperhivatkozs"/>
                                  <w:rFonts w:ascii="DIN 1451 HU Engschrift" w:hAnsi="DIN 1451 HU Engschrift"/>
                                  <w:sz w:val="32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info@peldamuzeum.hu</w:t>
                              </w:r>
                            </w:hyperlink>
                          </w:p>
                          <w:p w:rsidR="006572DC" w:rsidRPr="006572DC" w:rsidRDefault="006572DC" w:rsidP="006572DC">
                            <w:pPr>
                              <w:spacing w:before="120"/>
                              <w:rPr>
                                <w:rFonts w:ascii="DIN 1451 HU Engschrift" w:hAnsi="DIN 1451 HU Engschrift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Lorem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ipsum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dolor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sit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amet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consectetur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adipisicing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elit,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sed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do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eiusmod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tempor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incididunt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ut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labore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et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dolore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magna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aliqua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Ut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enim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ad minim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veniam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quis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nostrud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exercitation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ullamco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laboris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nisi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ut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aliquip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ex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ea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commodo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consequat</w:t>
                            </w:r>
                            <w:proofErr w:type="spellEnd"/>
                            <w:r w:rsidRPr="006572DC">
                              <w:rPr>
                                <w:rFonts w:ascii="DIN 1451 HU Engschrift" w:hAnsi="DIN 1451 HU Engschrift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E7C47" id="Szövegdoboz 14" o:spid="_x0000_s1030" type="#_x0000_t202" style="position:absolute;left:0;text-align:left;margin-left:129.4pt;margin-top:578.65pt;width:294.15pt;height:23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" filled="f" stroked="f" strokeweight=".5pt">
                <v:textbox>
                  <w:txbxContent>
                    <w:p w:rsidR="006572DC" w:rsidRPr="00114CCB" w:rsidRDefault="006572DC" w:rsidP="006572DC">
                      <w:pPr>
                        <w:spacing w:line="276" w:lineRule="auto"/>
                        <w:rPr>
                          <w:rFonts w:ascii="DIN 1451 HU Engschrift" w:hAnsi="DIN 1451 HU Engschrift"/>
                          <w:color w:val="93C01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14CCB">
                        <w:rPr>
                          <w:rFonts w:ascii="DIN 1451 HU Engschrift" w:hAnsi="DIN 1451 HU Engschrift"/>
                          <w:color w:val="93C01F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Program címe: </w:t>
                      </w:r>
                      <w:proofErr w:type="spellStart"/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Lorem</w:t>
                      </w:r>
                      <w:proofErr w:type="spellEnd"/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ipsum</w:t>
                      </w:r>
                      <w:proofErr w:type="spellEnd"/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sit</w:t>
                      </w:r>
                      <w:proofErr w:type="spellEnd"/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44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doloret</w:t>
                      </w:r>
                      <w:proofErr w:type="spellEnd"/>
                    </w:p>
                    <w:p w:rsidR="006572DC" w:rsidRPr="00114CCB" w:rsidRDefault="006572DC" w:rsidP="006572DC">
                      <w:pPr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14CCB">
                        <w:rPr>
                          <w:rFonts w:ascii="DIN 1451 HU Engschrift" w:hAnsi="DIN 1451 HU Engschrift"/>
                          <w:color w:val="93C01F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Időpont: </w:t>
                      </w:r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2019. szeptember 23.</w:t>
                      </w:r>
                    </w:p>
                    <w:p w:rsidR="006572DC" w:rsidRPr="00114CCB" w:rsidRDefault="006572DC" w:rsidP="006572DC">
                      <w:pPr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14CCB">
                        <w:rPr>
                          <w:rFonts w:ascii="DIN 1451 HU Engschrift" w:hAnsi="DIN 1451 HU Engschrift"/>
                          <w:color w:val="93C01F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Helyszín: </w:t>
                      </w:r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Példa Múzeum, 1031 Szentendre, Vasút u. 12.</w:t>
                      </w:r>
                    </w:p>
                    <w:p w:rsidR="006572DC" w:rsidRDefault="006572DC" w:rsidP="006572DC">
                      <w:pPr>
                        <w:tabs>
                          <w:tab w:val="left" w:pos="1418"/>
                        </w:tabs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14CCB"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Tel: +36 1 234 5678, E-mail: </w:t>
                      </w:r>
                      <w:hyperlink r:id="rId14" w:history="1">
                        <w:r w:rsidRPr="003849B1">
                          <w:rPr>
                            <w:rStyle w:val="Hiperhivatkozs"/>
                            <w:rFonts w:ascii="DIN 1451 HU Engschrift" w:hAnsi="DIN 1451 HU Engschrift"/>
                            <w:sz w:val="32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info@peldamuzeum.hu</w:t>
                        </w:r>
                      </w:hyperlink>
                    </w:p>
                    <w:p w:rsidR="006572DC" w:rsidRPr="006572DC" w:rsidRDefault="006572DC" w:rsidP="006572DC">
                      <w:pPr>
                        <w:spacing w:before="120"/>
                        <w:rPr>
                          <w:rFonts w:ascii="DIN 1451 HU Engschrift" w:hAnsi="DIN 1451 HU Engschrift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Lorem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ipsum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dolor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sit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amet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consectetur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adipisicing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elit,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sed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do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eiusmod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tempor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incididunt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ut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labore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et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dolore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magna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aliqua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.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Ut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enim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ad minim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veniam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quis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nostrud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exercitation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ullamco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laboris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nisi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ut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aliquip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ex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ea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commodo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consequat</w:t>
                      </w:r>
                      <w:proofErr w:type="spellEnd"/>
                      <w:r w:rsidRPr="006572DC">
                        <w:rPr>
                          <w:rFonts w:ascii="DIN 1451 HU Engschrift" w:hAnsi="DIN 1451 HU Engschrift" w:cs="Arial"/>
                          <w:color w:val="FFFFFF" w:themeColor="background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83AD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C8C40B" wp14:editId="19C0DEE7">
                <wp:simplePos x="0" y="0"/>
                <wp:positionH relativeFrom="column">
                  <wp:posOffset>-585470</wp:posOffset>
                </wp:positionH>
                <wp:positionV relativeFrom="paragraph">
                  <wp:posOffset>10187305</wp:posOffset>
                </wp:positionV>
                <wp:extent cx="2409825" cy="469900"/>
                <wp:effectExtent l="0" t="0" r="0" b="635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0606" w:rsidRPr="00883AD7" w:rsidRDefault="00810606">
                            <w:pPr>
                              <w:rPr>
                                <w:rFonts w:ascii="DIN 1451 HU Engschrift" w:hAnsi="DIN 1451 HU Engschrift"/>
                                <w:color w:val="93C01F"/>
                                <w:sz w:val="36"/>
                                <w:szCs w:val="36"/>
                              </w:rPr>
                            </w:pPr>
                            <w:r w:rsidRPr="00883AD7">
                              <w:rPr>
                                <w:rFonts w:ascii="DIN 1451 HU Engschrift" w:hAnsi="DIN 1451 HU Engschrift"/>
                                <w:color w:val="93C01F"/>
                                <w:sz w:val="36"/>
                                <w:szCs w:val="36"/>
                              </w:rPr>
                              <w:t>www.peldamuzeum.hu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8C40B" id="Szövegdoboz 17" o:spid="_x0000_s1031" type="#_x0000_t202" style="position:absolute;left:0;text-align:left;margin-left:-46.1pt;margin-top:802.15pt;width:189.75pt;height:3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" filled="f" stroked="f" strokeweight=".5pt">
                <v:textbox>
                  <w:txbxContent>
                    <w:p w:rsidR="00810606" w:rsidRPr="00883AD7" w:rsidRDefault="00810606">
                      <w:pPr>
                        <w:rPr>
                          <w:rFonts w:ascii="DIN 1451 HU Engschrift" w:hAnsi="DIN 1451 HU Engschrift"/>
                          <w:color w:val="93C01F"/>
                          <w:sz w:val="36"/>
                          <w:szCs w:val="36"/>
                        </w:rPr>
                      </w:pPr>
                      <w:r w:rsidRPr="00883AD7">
                        <w:rPr>
                          <w:rFonts w:ascii="DIN 1451 HU Engschrift" w:hAnsi="DIN 1451 HU Engschrift"/>
                          <w:color w:val="93C01F"/>
                          <w:sz w:val="36"/>
                          <w:szCs w:val="36"/>
                        </w:rPr>
                        <w:t>www.peldamuzeum.hu</w:t>
                      </w:r>
                    </w:p>
                  </w:txbxContent>
                </v:textbox>
              </v:shape>
            </w:pict>
          </mc:Fallback>
        </mc:AlternateContent>
      </w:r>
      <w:r w:rsidR="00883AD7" w:rsidRPr="00810606">
        <w:rPr>
          <w:noProof/>
        </w:rPr>
        <w:drawing>
          <wp:anchor distT="0" distB="0" distL="114300" distR="114300" simplePos="0" relativeHeight="251660288" behindDoc="1" locked="0" layoutInCell="1" allowOverlap="1" wp14:anchorId="5E660091" wp14:editId="60B96B95">
            <wp:simplePos x="0" y="0"/>
            <wp:positionH relativeFrom="column">
              <wp:posOffset>-571500</wp:posOffset>
            </wp:positionH>
            <wp:positionV relativeFrom="paragraph">
              <wp:posOffset>9190355</wp:posOffset>
            </wp:positionV>
            <wp:extent cx="1168400" cy="863600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887">
        <w:t xml:space="preserve"> </w:t>
      </w:r>
      <w:r w:rsidR="00F8377B">
        <w:t xml:space="preserve">  </w:t>
      </w:r>
      <w:bookmarkStart w:id="0" w:name="_GoBack"/>
      <w:bookmarkEnd w:id="0"/>
    </w:p>
    <w:sectPr w:rsidR="006F3045" w:rsidRPr="00776A88" w:rsidSect="00AE0D0F">
      <w:headerReference w:type="default" r:id="rId16"/>
      <w:pgSz w:w="16820" w:h="2380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3AD7" w:rsidRDefault="00883AD7" w:rsidP="00F8377B">
      <w:r>
        <w:separator/>
      </w:r>
    </w:p>
  </w:endnote>
  <w:endnote w:type="continuationSeparator" w:id="0">
    <w:p w:rsidR="00883AD7" w:rsidRDefault="00883AD7" w:rsidP="00F83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IN 1451 HU Engschrif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3AD7" w:rsidRDefault="00883AD7" w:rsidP="00F8377B">
      <w:r>
        <w:separator/>
      </w:r>
    </w:p>
  </w:footnote>
  <w:footnote w:type="continuationSeparator" w:id="0">
    <w:p w:rsidR="00883AD7" w:rsidRDefault="00883AD7" w:rsidP="00F837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377B" w:rsidRPr="00114CCB" w:rsidRDefault="00114CCB" w:rsidP="00114CCB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14E1D8" wp14:editId="5A64C10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0702800" cy="15123600"/>
          <wp:effectExtent l="0" t="0" r="3810" b="254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OF2019_Sablonok_Rajztábla 1 copy 1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2800" cy="1512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AD7"/>
    <w:rsid w:val="00114CCB"/>
    <w:rsid w:val="001237E5"/>
    <w:rsid w:val="0017018C"/>
    <w:rsid w:val="00337B9B"/>
    <w:rsid w:val="0035526F"/>
    <w:rsid w:val="00363EC4"/>
    <w:rsid w:val="003B075C"/>
    <w:rsid w:val="003B1887"/>
    <w:rsid w:val="00476DE5"/>
    <w:rsid w:val="004826BF"/>
    <w:rsid w:val="004E2E16"/>
    <w:rsid w:val="005D4559"/>
    <w:rsid w:val="006527C3"/>
    <w:rsid w:val="006572DC"/>
    <w:rsid w:val="00673CC8"/>
    <w:rsid w:val="006A7781"/>
    <w:rsid w:val="00720BBF"/>
    <w:rsid w:val="007339D7"/>
    <w:rsid w:val="00776A88"/>
    <w:rsid w:val="00810606"/>
    <w:rsid w:val="00817EF2"/>
    <w:rsid w:val="00883AD7"/>
    <w:rsid w:val="008A3836"/>
    <w:rsid w:val="009046F3"/>
    <w:rsid w:val="00932AAA"/>
    <w:rsid w:val="009E2546"/>
    <w:rsid w:val="00A15F9E"/>
    <w:rsid w:val="00A45DFA"/>
    <w:rsid w:val="00AE0D0F"/>
    <w:rsid w:val="00AF0FAC"/>
    <w:rsid w:val="00BD0FFB"/>
    <w:rsid w:val="00C71D11"/>
    <w:rsid w:val="00D2073F"/>
    <w:rsid w:val="00D573F7"/>
    <w:rsid w:val="00DF0D8D"/>
    <w:rsid w:val="00F8377B"/>
    <w:rsid w:val="00F91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2767"/>
  <w15:chartTrackingRefBased/>
  <w15:docId w15:val="{4ACE0175-DB9D-4300-BBF6-B771991D5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6572DC"/>
    <w:rPr>
      <w:rFonts w:ascii="Times New Roman" w:eastAsia="Times New Roman" w:hAnsi="Times New Roman" w:cs="Times New Roman"/>
      <w:lang w:val="hu-HU"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8377B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lang w:val="en-US" w:eastAsia="en-US"/>
    </w:rPr>
  </w:style>
  <w:style w:type="character" w:customStyle="1" w:styleId="lfejChar">
    <w:name w:val="Élőfej Char"/>
    <w:basedOn w:val="Bekezdsalapbettpusa"/>
    <w:link w:val="lfej"/>
    <w:uiPriority w:val="99"/>
    <w:rsid w:val="00F8377B"/>
    <w:rPr>
      <w:rFonts w:eastAsiaTheme="minorEastAsia"/>
      <w:lang w:val="en-US"/>
    </w:rPr>
  </w:style>
  <w:style w:type="paragraph" w:styleId="llb">
    <w:name w:val="footer"/>
    <w:basedOn w:val="Norml"/>
    <w:link w:val="llbChar"/>
    <w:uiPriority w:val="99"/>
    <w:unhideWhenUsed/>
    <w:rsid w:val="00F8377B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lang w:val="en-US" w:eastAsia="en-US"/>
    </w:rPr>
  </w:style>
  <w:style w:type="character" w:customStyle="1" w:styleId="llbChar">
    <w:name w:val="Élőláb Char"/>
    <w:basedOn w:val="Bekezdsalapbettpusa"/>
    <w:link w:val="llb"/>
    <w:uiPriority w:val="99"/>
    <w:rsid w:val="00F8377B"/>
    <w:rPr>
      <w:rFonts w:eastAsiaTheme="minorEastAsia"/>
      <w:lang w:val="en-US"/>
    </w:rPr>
  </w:style>
  <w:style w:type="character" w:styleId="Hiperhivatkozs">
    <w:name w:val="Hyperlink"/>
    <w:basedOn w:val="Bekezdsalapbettpusa"/>
    <w:uiPriority w:val="99"/>
    <w:unhideWhenUsed/>
    <w:rsid w:val="006572DC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rsid w:val="006572DC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Bekezdsalapbettpusa"/>
    <w:rsid w:val="006572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eldamuzeum.hu" TargetMode="External"/><Relationship Id="rId13" Type="http://schemas.openxmlformats.org/officeDocument/2006/relationships/hyperlink" Target="mailto:info@peldamuzeum.h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peldamuzeum.hu" TargetMode="External"/><Relationship Id="rId12" Type="http://schemas.openxmlformats.org/officeDocument/2006/relationships/hyperlink" Target="mailto:info@peldamuzeum.h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info@peldamuzeum.h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emf"/><Relationship Id="rId10" Type="http://schemas.openxmlformats.org/officeDocument/2006/relationships/hyperlink" Target="mailto:info@peldamuzeum.h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peldamuzeum.hu" TargetMode="External"/><Relationship Id="rId14" Type="http://schemas.openxmlformats.org/officeDocument/2006/relationships/hyperlink" Target="mailto:info@peldamuzeum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MOKK-Skanzen_2019\MOF_2019\plakat\Sablonok\word\A3_plakat_sablon_2019_program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10F9304-BA91-4222-A38D-39881FAAB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A3_plakat_sablon_2019_programok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simon.andrea</dc:creator>
  <cp:keywords/>
  <dc:description/>
  <cp:lastModifiedBy>Andrea Simon</cp:lastModifiedBy>
  <cp:revision>2</cp:revision>
  <dcterms:created xsi:type="dcterms:W3CDTF">2019-09-10T09:29:00Z</dcterms:created>
  <dcterms:modified xsi:type="dcterms:W3CDTF">2019-09-10T09:36:00Z</dcterms:modified>
  <cp:category/>
</cp:coreProperties>
</file>