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045" w:rsidRPr="00776A88" w:rsidRDefault="00BA473C" w:rsidP="00BD0FFB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F612" wp14:editId="46E12C86">
                <wp:simplePos x="0" y="0"/>
                <wp:positionH relativeFrom="column">
                  <wp:posOffset>4939030</wp:posOffset>
                </wp:positionH>
                <wp:positionV relativeFrom="paragraph">
                  <wp:posOffset>10336530</wp:posOffset>
                </wp:positionV>
                <wp:extent cx="2562860" cy="4699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606" w:rsidRPr="00A3597A" w:rsidRDefault="00810606">
                            <w:pPr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135653"/>
                                <w:sz w:val="52"/>
                                <w:szCs w:val="52"/>
                              </w:rPr>
                              <w:t>www.peldamuzeum.hu</w:t>
                            </w:r>
                          </w:p>
                          <w:p w:rsidR="00CB0108" w:rsidRDefault="00CB01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7F612"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left:0;text-align:left;margin-left:388.9pt;margin-top:813.9pt;width:201.8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" filled="f" stroked="f" strokeweight=".5pt">
                <v:textbox>
                  <w:txbxContent>
                    <w:p w:rsidR="00810606" w:rsidRPr="00A3597A" w:rsidRDefault="00810606">
                      <w:pPr>
                        <w:rPr>
                          <w:rFonts w:ascii="DIN HU" w:hAnsi="DIN HU"/>
                          <w:color w:val="135653"/>
                          <w:sz w:val="52"/>
                          <w:szCs w:val="52"/>
                        </w:rPr>
                      </w:pPr>
                      <w:r w:rsidRPr="00A3597A">
                        <w:rPr>
                          <w:rFonts w:ascii="DIN HU" w:hAnsi="DIN HU"/>
                          <w:color w:val="135653"/>
                          <w:sz w:val="52"/>
                          <w:szCs w:val="52"/>
                        </w:rPr>
                        <w:t>www.peldamuzeum.hu</w:t>
                      </w:r>
                    </w:p>
                    <w:p w:rsidR="00CB0108" w:rsidRDefault="00CB0108"/>
                  </w:txbxContent>
                </v:textbox>
              </v:shape>
            </w:pict>
          </mc:Fallback>
        </mc:AlternateContent>
      </w:r>
      <w:r w:rsidRPr="00810606">
        <w:rPr>
          <w:noProof/>
        </w:rPr>
        <w:drawing>
          <wp:anchor distT="0" distB="0" distL="114300" distR="114300" simplePos="0" relativeHeight="251660288" behindDoc="1" locked="0" layoutInCell="1" allowOverlap="1" wp14:anchorId="2637D289" wp14:editId="5A0E5A58">
            <wp:simplePos x="0" y="0"/>
            <wp:positionH relativeFrom="column">
              <wp:posOffset>7575641</wp:posOffset>
            </wp:positionH>
            <wp:positionV relativeFrom="paragraph">
              <wp:posOffset>10103485</wp:posOffset>
            </wp:positionV>
            <wp:extent cx="1148715" cy="898525"/>
            <wp:effectExtent l="0" t="0" r="0" b="317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2CDC4" wp14:editId="766227FA">
                <wp:simplePos x="0" y="0"/>
                <wp:positionH relativeFrom="column">
                  <wp:posOffset>3841750</wp:posOffset>
                </wp:positionH>
                <wp:positionV relativeFrom="paragraph">
                  <wp:posOffset>5440023</wp:posOffset>
                </wp:positionV>
                <wp:extent cx="5611091" cy="4073236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091" cy="407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2DC" w:rsidRPr="00A3597A" w:rsidRDefault="00F918F7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</w:t>
                            </w:r>
                            <w:r w:rsidR="00114CCB"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címe: </w:t>
                            </w:r>
                            <w:proofErr w:type="spellStart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114CCB"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CB0108" w:rsidRPr="00A3597A" w:rsidRDefault="00CB0108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CB0108" w:rsidRPr="00A3597A" w:rsidRDefault="00CB0108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CB0108" w:rsidRPr="00A3597A" w:rsidRDefault="00CB0108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CB0108" w:rsidRPr="00A3597A" w:rsidRDefault="00CB0108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CB0108" w:rsidRPr="00A3597A" w:rsidRDefault="00CB0108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3597A"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CB0108" w:rsidRPr="00A3597A" w:rsidRDefault="00CB0108" w:rsidP="00CB0108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B0108" w:rsidRPr="00A3597A" w:rsidRDefault="00CB0108" w:rsidP="00CB0108">
                            <w:pPr>
                              <w:spacing w:line="276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CDC4" id="Szövegdoboz 9" o:spid="_x0000_s1027" type="#_x0000_t202" style="position:absolute;left:0;text-align:left;margin-left:302.5pt;margin-top:428.35pt;width:441.8pt;height:3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" filled="f" stroked="f" strokeweight=".5pt">
                <v:textbox>
                  <w:txbxContent>
                    <w:p w:rsidR="006572DC" w:rsidRPr="00A3597A" w:rsidRDefault="00F918F7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</w:t>
                      </w:r>
                      <w:r w:rsidR="00114CCB"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címe: </w:t>
                      </w:r>
                      <w:proofErr w:type="spellStart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114CCB"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CB0108" w:rsidRPr="00A3597A" w:rsidRDefault="00CB0108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CB0108" w:rsidRPr="00A3597A" w:rsidRDefault="00CB0108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CB0108" w:rsidRPr="00A3597A" w:rsidRDefault="00CB0108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CB0108" w:rsidRPr="00A3597A" w:rsidRDefault="00CB0108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CB0108" w:rsidRPr="00A3597A" w:rsidRDefault="00CB0108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3597A"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CB0108" w:rsidRPr="00A3597A" w:rsidRDefault="00CB0108" w:rsidP="00CB0108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B0108" w:rsidRPr="00A3597A" w:rsidRDefault="00CB0108" w:rsidP="00CB0108">
                      <w:pPr>
                        <w:spacing w:line="276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5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3704D" wp14:editId="2EA497E9">
                <wp:simplePos x="0" y="0"/>
                <wp:positionH relativeFrom="column">
                  <wp:posOffset>4653280</wp:posOffset>
                </wp:positionH>
                <wp:positionV relativeFrom="paragraph">
                  <wp:posOffset>3865461</wp:posOffset>
                </wp:positionV>
                <wp:extent cx="3865418" cy="1025237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418" cy="1025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CCB" w:rsidRPr="00A3597A" w:rsidRDefault="00114CCB" w:rsidP="00114CCB">
                            <w:pPr>
                              <w:rPr>
                                <w:rFonts w:ascii="DIN HU" w:hAnsi="DIN HU"/>
                                <w:color w:val="26616B"/>
                                <w:sz w:val="12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97A">
                              <w:rPr>
                                <w:rFonts w:ascii="DIN HU" w:hAnsi="DIN HU"/>
                                <w:color w:val="26616B"/>
                                <w:sz w:val="12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PROGRAMOK</w:t>
                            </w:r>
                          </w:p>
                          <w:p w:rsidR="00114CCB" w:rsidRPr="00F918F7" w:rsidRDefault="00114CCB" w:rsidP="00114CC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704D" id="Szövegdoboz 3" o:spid="_x0000_s1028" type="#_x0000_t202" style="position:absolute;left:0;text-align:left;margin-left:366.4pt;margin-top:304.35pt;width:304.35pt;height: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" filled="f" stroked="f" strokeweight=".5pt">
                <v:textbox>
                  <w:txbxContent>
                    <w:p w:rsidR="00114CCB" w:rsidRPr="00A3597A" w:rsidRDefault="00114CCB" w:rsidP="00114CCB">
                      <w:pPr>
                        <w:rPr>
                          <w:rFonts w:ascii="DIN HU" w:hAnsi="DIN HU"/>
                          <w:color w:val="26616B"/>
                          <w:sz w:val="12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597A">
                        <w:rPr>
                          <w:rFonts w:ascii="DIN HU" w:hAnsi="DIN HU"/>
                          <w:color w:val="26616B"/>
                          <w:sz w:val="12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PROGRAMOK</w:t>
                      </w:r>
                    </w:p>
                    <w:p w:rsidR="00114CCB" w:rsidRPr="00F918F7" w:rsidRDefault="00114CCB" w:rsidP="00114CCB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1887">
        <w:t xml:space="preserve"> </w:t>
      </w:r>
      <w:r w:rsidR="00F8377B">
        <w:t xml:space="preserve">  </w:t>
      </w:r>
    </w:p>
    <w:sectPr w:rsidR="006F3045" w:rsidRPr="00776A88" w:rsidSect="00AE0D0F">
      <w:headerReference w:type="default" r:id="rId8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BBD" w:rsidRDefault="00486BBD" w:rsidP="00F8377B">
      <w:r>
        <w:separator/>
      </w:r>
    </w:p>
  </w:endnote>
  <w:endnote w:type="continuationSeparator" w:id="0">
    <w:p w:rsidR="00486BBD" w:rsidRDefault="00486BBD" w:rsidP="00F8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HU">
    <w:altName w:val="Arial Nova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BBD" w:rsidRDefault="00486BBD" w:rsidP="00F8377B">
      <w:r>
        <w:separator/>
      </w:r>
    </w:p>
  </w:footnote>
  <w:footnote w:type="continuationSeparator" w:id="0">
    <w:p w:rsidR="00486BBD" w:rsidRDefault="00486BBD" w:rsidP="00F83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77B" w:rsidRPr="00114CCB" w:rsidRDefault="00BA473C" w:rsidP="00114CCB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8240" behindDoc="1" locked="0" layoutInCell="1" allowOverlap="1" wp14:anchorId="1AD326D0" wp14:editId="3386C1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1186" cy="15109371"/>
          <wp:effectExtent l="0" t="0" r="2540" b="381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7810" cy="1511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BC"/>
    <w:rsid w:val="000322AC"/>
    <w:rsid w:val="00114CCB"/>
    <w:rsid w:val="001237E5"/>
    <w:rsid w:val="001635F3"/>
    <w:rsid w:val="0017018C"/>
    <w:rsid w:val="00337B9B"/>
    <w:rsid w:val="0035526F"/>
    <w:rsid w:val="00363EC4"/>
    <w:rsid w:val="003925C6"/>
    <w:rsid w:val="003B075C"/>
    <w:rsid w:val="003B1887"/>
    <w:rsid w:val="003D5B9E"/>
    <w:rsid w:val="00476DE5"/>
    <w:rsid w:val="004826BF"/>
    <w:rsid w:val="00486BBD"/>
    <w:rsid w:val="004E2E16"/>
    <w:rsid w:val="004E789B"/>
    <w:rsid w:val="005D4559"/>
    <w:rsid w:val="006527C3"/>
    <w:rsid w:val="006572DC"/>
    <w:rsid w:val="00673CC8"/>
    <w:rsid w:val="006A7781"/>
    <w:rsid w:val="00720BBF"/>
    <w:rsid w:val="007339D7"/>
    <w:rsid w:val="00776A88"/>
    <w:rsid w:val="007B538B"/>
    <w:rsid w:val="00810606"/>
    <w:rsid w:val="00817EF2"/>
    <w:rsid w:val="00883AD7"/>
    <w:rsid w:val="008A3836"/>
    <w:rsid w:val="009046F3"/>
    <w:rsid w:val="00932AAA"/>
    <w:rsid w:val="009E2546"/>
    <w:rsid w:val="00A15F9E"/>
    <w:rsid w:val="00A24EEB"/>
    <w:rsid w:val="00A3597A"/>
    <w:rsid w:val="00A45DFA"/>
    <w:rsid w:val="00AE0D0F"/>
    <w:rsid w:val="00AE2CA5"/>
    <w:rsid w:val="00AF0FAC"/>
    <w:rsid w:val="00BA473C"/>
    <w:rsid w:val="00BD0FFB"/>
    <w:rsid w:val="00C573BC"/>
    <w:rsid w:val="00C71D11"/>
    <w:rsid w:val="00CB0108"/>
    <w:rsid w:val="00D2073F"/>
    <w:rsid w:val="00D573F7"/>
    <w:rsid w:val="00DF0D8D"/>
    <w:rsid w:val="00E00624"/>
    <w:rsid w:val="00F8377B"/>
    <w:rsid w:val="00F918F7"/>
    <w:rsid w:val="00F9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31B8E"/>
  <w14:defaultImageDpi w14:val="32767"/>
  <w15:chartTrackingRefBased/>
  <w15:docId w15:val="{D138C245-3985-4F7C-AF3E-985C91B4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72DC"/>
    <w:rPr>
      <w:rFonts w:ascii="Times New Roman" w:eastAsia="Times New Roman" w:hAnsi="Times New Roman" w:cs="Times New Roman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8377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lfejChar">
    <w:name w:val="Élőfej Char"/>
    <w:basedOn w:val="Bekezdsalapbettpusa"/>
    <w:link w:val="lfej"/>
    <w:uiPriority w:val="99"/>
    <w:rsid w:val="00F8377B"/>
    <w:rPr>
      <w:rFonts w:eastAsiaTheme="minorEastAsia"/>
      <w:lang w:val="en-US"/>
    </w:rPr>
  </w:style>
  <w:style w:type="paragraph" w:styleId="llb">
    <w:name w:val="footer"/>
    <w:basedOn w:val="Norml"/>
    <w:link w:val="llbChar"/>
    <w:uiPriority w:val="99"/>
    <w:unhideWhenUsed/>
    <w:rsid w:val="00F8377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8377B"/>
    <w:rPr>
      <w:rFonts w:eastAsiaTheme="minorEastAsia"/>
      <w:lang w:val="en-US"/>
    </w:rPr>
  </w:style>
  <w:style w:type="character" w:styleId="Hiperhivatkozs">
    <w:name w:val="Hyperlink"/>
    <w:basedOn w:val="Bekezdsalapbettpusa"/>
    <w:uiPriority w:val="99"/>
    <w:unhideWhenUsed/>
    <w:rsid w:val="006572DC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rsid w:val="006572D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Bekezdsalapbettpusa"/>
    <w:rsid w:val="00657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dolf.eszter\Downloads\A3_plakat_sablon_2021_programok_B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EAFCE8-C6AD-4818-8300-E1DCB5D54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A3_plakat_sablon_2021_programok_B (1)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Eszter</dc:creator>
  <cp:keywords/>
  <dc:description/>
  <cp:lastModifiedBy>Rudolf Eszter</cp:lastModifiedBy>
  <cp:revision>1</cp:revision>
  <dcterms:created xsi:type="dcterms:W3CDTF">2021-09-16T09:19:00Z</dcterms:created>
  <dcterms:modified xsi:type="dcterms:W3CDTF">2021-09-16T09:21:00Z</dcterms:modified>
  <cp:category/>
</cp:coreProperties>
</file>